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7FB189" w14:textId="4BF18B20" w:rsidR="0016749A" w:rsidRPr="008B6B0B" w:rsidRDefault="0016749A" w:rsidP="006D57C5">
      <w:pPr>
        <w:spacing w:line="360" w:lineRule="auto"/>
        <w:jc w:val="both"/>
        <w:outlineLvl w:val="0"/>
        <w:rPr>
          <w:rFonts w:ascii="Arial" w:eastAsia="Times New Roman" w:hAnsi="Arial" w:cs="Arial"/>
          <w:b/>
          <w:noProof/>
          <w:color w:val="000000" w:themeColor="text1"/>
        </w:rPr>
      </w:pPr>
      <w:r w:rsidRPr="008B6B0B">
        <w:rPr>
          <w:rFonts w:ascii="Arial" w:eastAsia="Times New Roman" w:hAnsi="Arial" w:cs="Arial"/>
          <w:b/>
          <w:noProof/>
          <w:color w:val="000000" w:themeColor="text1"/>
        </w:rPr>
        <w:t xml:space="preserve">Presseinformation Nr. </w:t>
      </w:r>
      <w:r w:rsidR="002F11CA" w:rsidRPr="008B6B0B">
        <w:rPr>
          <w:rFonts w:ascii="Arial" w:eastAsia="Times New Roman" w:hAnsi="Arial" w:cs="Arial"/>
          <w:b/>
          <w:noProof/>
          <w:color w:val="000000" w:themeColor="text1"/>
        </w:rPr>
        <w:t>0</w:t>
      </w:r>
      <w:r w:rsidR="00307F8B" w:rsidRPr="008B6B0B">
        <w:rPr>
          <w:rFonts w:ascii="Arial" w:eastAsia="Times New Roman" w:hAnsi="Arial" w:cs="Arial"/>
          <w:b/>
          <w:noProof/>
          <w:color w:val="000000" w:themeColor="text1"/>
        </w:rPr>
        <w:t>3</w:t>
      </w:r>
      <w:r w:rsidRPr="008B6B0B">
        <w:rPr>
          <w:rFonts w:ascii="Arial" w:eastAsia="Times New Roman" w:hAnsi="Arial" w:cs="Arial"/>
          <w:b/>
          <w:noProof/>
          <w:color w:val="000000" w:themeColor="text1"/>
        </w:rPr>
        <w:t>/20</w:t>
      </w:r>
      <w:r w:rsidR="002F11CA" w:rsidRPr="008B6B0B">
        <w:rPr>
          <w:rFonts w:ascii="Arial" w:eastAsia="Times New Roman" w:hAnsi="Arial" w:cs="Arial"/>
          <w:b/>
          <w:noProof/>
          <w:color w:val="000000" w:themeColor="text1"/>
        </w:rPr>
        <w:t>2</w:t>
      </w:r>
      <w:r w:rsidR="001C7F96" w:rsidRPr="008B6B0B">
        <w:rPr>
          <w:rFonts w:ascii="Arial" w:eastAsia="Times New Roman" w:hAnsi="Arial" w:cs="Arial"/>
          <w:b/>
          <w:noProof/>
          <w:color w:val="000000" w:themeColor="text1"/>
        </w:rPr>
        <w:t>1</w:t>
      </w:r>
    </w:p>
    <w:p w14:paraId="09CAABD7" w14:textId="30D0413E" w:rsidR="0016749A" w:rsidRDefault="0016749A" w:rsidP="006D57C5">
      <w:pPr>
        <w:spacing w:line="360" w:lineRule="auto"/>
        <w:jc w:val="both"/>
        <w:rPr>
          <w:rFonts w:ascii="Arial" w:eastAsia="Times New Roman" w:hAnsi="Arial" w:cs="Arial"/>
          <w:noProof/>
        </w:rPr>
      </w:pPr>
    </w:p>
    <w:p w14:paraId="4063B79F" w14:textId="61286503" w:rsidR="001C796A" w:rsidRDefault="003E2137" w:rsidP="005828E0">
      <w:pPr>
        <w:jc w:val="both"/>
        <w:rPr>
          <w:rFonts w:ascii="Arial" w:eastAsia="Times New Roman" w:hAnsi="Arial" w:cs="Arial"/>
          <w:noProof/>
        </w:rPr>
      </w:pPr>
      <w:r w:rsidRPr="003E2137">
        <w:rPr>
          <w:rFonts w:ascii="Arial" w:eastAsia="Times New Roman" w:hAnsi="Arial" w:cs="Arial"/>
          <w:noProof/>
        </w:rPr>
        <w:t>Daniela Bender verstärkt den Deutschen P</w:t>
      </w:r>
      <w:r>
        <w:rPr>
          <w:rFonts w:ascii="Arial" w:eastAsia="Times New Roman" w:hAnsi="Arial" w:cs="Arial"/>
          <w:noProof/>
        </w:rPr>
        <w:t>oroton</w:t>
      </w:r>
      <w:r w:rsidRPr="003E2137">
        <w:rPr>
          <w:rFonts w:ascii="Arial" w:eastAsia="Times New Roman" w:hAnsi="Arial" w:cs="Arial"/>
          <w:noProof/>
        </w:rPr>
        <w:t>-Verband</w:t>
      </w:r>
    </w:p>
    <w:p w14:paraId="1169A1D0" w14:textId="77777777" w:rsidR="001C796A" w:rsidRDefault="001C796A" w:rsidP="005828E0">
      <w:pPr>
        <w:jc w:val="both"/>
        <w:rPr>
          <w:rFonts w:ascii="Arial" w:eastAsia="Times New Roman" w:hAnsi="Arial" w:cs="Arial"/>
          <w:noProof/>
        </w:rPr>
      </w:pPr>
    </w:p>
    <w:p w14:paraId="3A96EC01" w14:textId="251849B5" w:rsidR="005828E0" w:rsidRDefault="003E2137" w:rsidP="00D6125E">
      <w:pPr>
        <w:rPr>
          <w:rFonts w:ascii="Arial" w:hAnsi="Arial" w:cs="Arial"/>
          <w:b/>
          <w:bCs/>
          <w:sz w:val="36"/>
          <w:szCs w:val="36"/>
          <w:shd w:val="clear" w:color="auto" w:fill="FFFFFF"/>
        </w:rPr>
      </w:pPr>
      <w:r w:rsidRPr="003E2137">
        <w:rPr>
          <w:rFonts w:ascii="Arial" w:hAnsi="Arial" w:cs="Arial"/>
          <w:b/>
          <w:bCs/>
          <w:sz w:val="36"/>
          <w:szCs w:val="36"/>
          <w:shd w:val="clear" w:color="auto" w:fill="FFFFFF"/>
        </w:rPr>
        <w:t>Leitung Nachhaltigkeit und Umweltschutz</w:t>
      </w:r>
      <w:r w:rsidR="00892507">
        <w:rPr>
          <w:rFonts w:ascii="Arial" w:hAnsi="Arial" w:cs="Arial"/>
          <w:b/>
          <w:bCs/>
          <w:sz w:val="36"/>
          <w:szCs w:val="36"/>
          <w:shd w:val="clear" w:color="auto" w:fill="FFFFFF"/>
        </w:rPr>
        <w:t xml:space="preserve"> </w:t>
      </w:r>
    </w:p>
    <w:p w14:paraId="07AEB0F7" w14:textId="77777777" w:rsidR="00D6125E" w:rsidRDefault="00D6125E" w:rsidP="005828E0">
      <w:pPr>
        <w:jc w:val="both"/>
        <w:rPr>
          <w:rFonts w:ascii="Arial" w:hAnsi="Arial" w:cs="Arial"/>
          <w:i/>
          <w:noProof/>
          <w:color w:val="000000"/>
        </w:rPr>
      </w:pPr>
    </w:p>
    <w:p w14:paraId="47557727" w14:textId="5F9700AD" w:rsidR="003E2137" w:rsidRPr="003E2137" w:rsidRDefault="0016749A" w:rsidP="003E2137">
      <w:pPr>
        <w:spacing w:line="360" w:lineRule="auto"/>
        <w:jc w:val="both"/>
        <w:rPr>
          <w:rFonts w:ascii="Arial" w:hAnsi="Arial" w:cs="Arial"/>
          <w:iCs/>
          <w:noProof/>
          <w:color w:val="000000"/>
        </w:rPr>
      </w:pPr>
      <w:r w:rsidRPr="00E11E18">
        <w:rPr>
          <w:rFonts w:ascii="Arial" w:hAnsi="Arial" w:cs="Arial"/>
          <w:i/>
          <w:noProof/>
          <w:color w:val="000000"/>
        </w:rPr>
        <w:t>Berlin,</w:t>
      </w:r>
      <w:r w:rsidR="00D3604E" w:rsidRPr="00E11E18">
        <w:rPr>
          <w:rFonts w:ascii="Arial" w:hAnsi="Arial" w:cs="Arial"/>
          <w:i/>
          <w:noProof/>
          <w:color w:val="000000"/>
        </w:rPr>
        <w:t xml:space="preserve"> </w:t>
      </w:r>
      <w:r w:rsidR="003E2137">
        <w:rPr>
          <w:rFonts w:ascii="Arial" w:hAnsi="Arial" w:cs="Arial"/>
          <w:i/>
          <w:noProof/>
          <w:color w:val="000000"/>
        </w:rPr>
        <w:t>August</w:t>
      </w:r>
      <w:r w:rsidR="002F11CA">
        <w:rPr>
          <w:rFonts w:ascii="Arial" w:hAnsi="Arial" w:cs="Arial"/>
          <w:i/>
          <w:noProof/>
          <w:color w:val="000000"/>
        </w:rPr>
        <w:t xml:space="preserve"> 202</w:t>
      </w:r>
      <w:r w:rsidR="00CA2DDD">
        <w:rPr>
          <w:rFonts w:ascii="Arial" w:hAnsi="Arial" w:cs="Arial"/>
          <w:i/>
          <w:noProof/>
          <w:color w:val="000000"/>
        </w:rPr>
        <w:t>1</w:t>
      </w:r>
      <w:r w:rsidRPr="00E11E18">
        <w:rPr>
          <w:rFonts w:ascii="Arial" w:hAnsi="Arial" w:cs="Arial"/>
          <w:i/>
          <w:noProof/>
          <w:color w:val="000000"/>
        </w:rPr>
        <w:t xml:space="preserve"> (PRG)</w:t>
      </w:r>
      <w:r w:rsidR="009326E2" w:rsidRPr="00E11E18">
        <w:rPr>
          <w:rFonts w:ascii="Arial" w:hAnsi="Arial" w:cs="Arial"/>
          <w:i/>
          <w:noProof/>
          <w:color w:val="000000"/>
        </w:rPr>
        <w:t xml:space="preserve"> </w:t>
      </w:r>
      <w:r w:rsidR="00FB39DF" w:rsidRPr="00E11E18">
        <w:rPr>
          <w:rFonts w:ascii="Arial" w:hAnsi="Arial" w:cs="Arial"/>
          <w:iCs/>
          <w:noProof/>
          <w:color w:val="000000"/>
        </w:rPr>
        <w:t>–</w:t>
      </w:r>
      <w:r w:rsidR="00A37A97">
        <w:rPr>
          <w:rFonts w:ascii="Arial" w:hAnsi="Arial" w:cs="Arial"/>
          <w:iCs/>
          <w:noProof/>
          <w:color w:val="000000"/>
        </w:rPr>
        <w:t xml:space="preserve"> </w:t>
      </w:r>
      <w:r w:rsidR="003E2137" w:rsidRPr="003E2137">
        <w:rPr>
          <w:rFonts w:ascii="Arial" w:hAnsi="Arial" w:cs="Arial"/>
          <w:iCs/>
          <w:noProof/>
          <w:color w:val="000000"/>
        </w:rPr>
        <w:t>Seit dem 1. Juli 2021 verstärkt Daniela Bender den Deutschen P</w:t>
      </w:r>
      <w:r w:rsidR="003E2137">
        <w:rPr>
          <w:rFonts w:ascii="Arial" w:hAnsi="Arial" w:cs="Arial"/>
          <w:iCs/>
          <w:noProof/>
          <w:color w:val="000000"/>
        </w:rPr>
        <w:t>oroton</w:t>
      </w:r>
      <w:r w:rsidR="003E2137" w:rsidRPr="003E2137">
        <w:rPr>
          <w:rFonts w:ascii="Arial" w:hAnsi="Arial" w:cs="Arial"/>
          <w:iCs/>
          <w:noProof/>
          <w:color w:val="000000"/>
        </w:rPr>
        <w:t xml:space="preserve">-Verband in den Themenbereichen Nachhaltigkeit und Umweltschutz. </w:t>
      </w:r>
    </w:p>
    <w:p w14:paraId="34C9001D" w14:textId="77777777" w:rsidR="003E2137" w:rsidRPr="003E2137" w:rsidRDefault="003E2137" w:rsidP="003E2137">
      <w:pPr>
        <w:spacing w:line="360" w:lineRule="auto"/>
        <w:jc w:val="both"/>
        <w:rPr>
          <w:rFonts w:ascii="Arial" w:hAnsi="Arial" w:cs="Arial"/>
          <w:iCs/>
          <w:noProof/>
          <w:color w:val="000000"/>
        </w:rPr>
      </w:pPr>
    </w:p>
    <w:p w14:paraId="1E16366C" w14:textId="2E41762D" w:rsidR="003E2137" w:rsidRPr="003E2137" w:rsidRDefault="003E2137" w:rsidP="003E2137">
      <w:pPr>
        <w:spacing w:line="360" w:lineRule="auto"/>
        <w:jc w:val="both"/>
        <w:rPr>
          <w:rFonts w:ascii="Arial" w:hAnsi="Arial" w:cs="Arial"/>
          <w:iCs/>
          <w:noProof/>
          <w:color w:val="000000"/>
        </w:rPr>
      </w:pPr>
      <w:r w:rsidRPr="003E2137">
        <w:rPr>
          <w:rFonts w:ascii="Arial" w:hAnsi="Arial" w:cs="Arial"/>
          <w:iCs/>
          <w:noProof/>
          <w:color w:val="000000"/>
        </w:rPr>
        <w:t xml:space="preserve">Daniela Bender verfügt über mehrjährige Erfahrung in der Verbandsarbeit und in der Bau- und Rohstoffindustrie. Zuvor war sie für den Verband der Bau- und Rohstoffindustrie e.V. als Leiterin Kommunikation und Öffentlichkeitsarbeit tätig. Zu den Schwerpunkten ihrer neuen Position wird insbesondere die Aufbereitung der umwelt- und klimaschutzfachlichen Themen, wie </w:t>
      </w:r>
      <w:r w:rsidRPr="0004729B">
        <w:rPr>
          <w:rFonts w:ascii="Arial" w:hAnsi="Arial" w:cs="Arial"/>
        </w:rPr>
        <w:t>CO</w:t>
      </w:r>
      <w:r w:rsidRPr="0004729B">
        <w:rPr>
          <w:rFonts w:ascii="Arial" w:hAnsi="Arial" w:cs="Arial"/>
          <w:vertAlign w:val="subscript"/>
        </w:rPr>
        <w:t>2</w:t>
      </w:r>
      <w:r w:rsidRPr="003E2137">
        <w:rPr>
          <w:rFonts w:ascii="Arial" w:hAnsi="Arial" w:cs="Arial"/>
          <w:iCs/>
          <w:noProof/>
          <w:color w:val="000000"/>
        </w:rPr>
        <w:t>-Reduktion, Energieeffizienz, Kreislaufwirtschaft und Biodiversität gehören sowie das Entwickeln zielgruppenorientierter Kommunikations</w:t>
      </w:r>
      <w:r>
        <w:rPr>
          <w:rFonts w:ascii="Arial" w:hAnsi="Arial" w:cs="Arial"/>
          <w:iCs/>
          <w:noProof/>
          <w:color w:val="000000"/>
        </w:rPr>
        <w:t>-</w:t>
      </w:r>
      <w:r w:rsidRPr="003E2137">
        <w:rPr>
          <w:rFonts w:ascii="Arial" w:hAnsi="Arial" w:cs="Arial"/>
          <w:iCs/>
          <w:noProof/>
          <w:color w:val="000000"/>
        </w:rPr>
        <w:t>maßnahmen.</w:t>
      </w:r>
    </w:p>
    <w:p w14:paraId="55329790" w14:textId="77777777" w:rsidR="003E2137" w:rsidRPr="003E2137" w:rsidRDefault="003E2137" w:rsidP="003E2137">
      <w:pPr>
        <w:spacing w:line="360" w:lineRule="auto"/>
        <w:jc w:val="both"/>
        <w:rPr>
          <w:rFonts w:ascii="Arial" w:hAnsi="Arial" w:cs="Arial"/>
          <w:iCs/>
          <w:noProof/>
          <w:color w:val="000000"/>
        </w:rPr>
      </w:pPr>
    </w:p>
    <w:p w14:paraId="76B01709" w14:textId="04C179A3" w:rsidR="00DF6AB9" w:rsidRDefault="003E2137" w:rsidP="003E2137">
      <w:pPr>
        <w:spacing w:line="360" w:lineRule="auto"/>
        <w:jc w:val="both"/>
        <w:rPr>
          <w:rFonts w:ascii="Arial" w:hAnsi="Arial" w:cs="Arial"/>
          <w:iCs/>
          <w:noProof/>
          <w:color w:val="000000"/>
        </w:rPr>
      </w:pPr>
      <w:r w:rsidRPr="003E2137">
        <w:rPr>
          <w:rFonts w:ascii="Arial" w:hAnsi="Arial" w:cs="Arial"/>
          <w:iCs/>
          <w:noProof/>
          <w:color w:val="000000"/>
        </w:rPr>
        <w:t>„Durch diese neu geschaffene Position zeigen wir, wie wichtig uns die Themen Nachhaltigkeit und Umweltschutz sind. Damit verfolgen wir für den Deutschen P</w:t>
      </w:r>
      <w:r>
        <w:rPr>
          <w:rFonts w:ascii="Arial" w:hAnsi="Arial" w:cs="Arial"/>
          <w:iCs/>
          <w:noProof/>
          <w:color w:val="000000"/>
        </w:rPr>
        <w:t>oroton</w:t>
      </w:r>
      <w:r w:rsidRPr="003E2137">
        <w:rPr>
          <w:rFonts w:ascii="Arial" w:hAnsi="Arial" w:cs="Arial"/>
          <w:iCs/>
          <w:noProof/>
          <w:color w:val="000000"/>
        </w:rPr>
        <w:t xml:space="preserve">-Verband konsequent den Drei-Punkte-Plan weiter, der aus den Säulen Klimaschutz, u.a. durch Minimierung des </w:t>
      </w:r>
      <w:r w:rsidRPr="0004729B">
        <w:rPr>
          <w:rFonts w:ascii="Arial" w:hAnsi="Arial" w:cs="Arial"/>
        </w:rPr>
        <w:t>CO</w:t>
      </w:r>
      <w:r w:rsidRPr="0004729B">
        <w:rPr>
          <w:rFonts w:ascii="Arial" w:hAnsi="Arial" w:cs="Arial"/>
          <w:vertAlign w:val="subscript"/>
        </w:rPr>
        <w:t>2</w:t>
      </w:r>
      <w:r w:rsidRPr="003E2137">
        <w:rPr>
          <w:rFonts w:ascii="Arial" w:hAnsi="Arial" w:cs="Arial"/>
          <w:iCs/>
          <w:noProof/>
          <w:color w:val="000000"/>
        </w:rPr>
        <w:t xml:space="preserve">-Ausstoßes, ganzheitliche Betrachtung des Themas Circular </w:t>
      </w:r>
      <w:r w:rsidRPr="003E2137">
        <w:rPr>
          <w:rFonts w:ascii="Arial" w:hAnsi="Arial" w:cs="Arial"/>
          <w:iCs/>
          <w:noProof/>
          <w:color w:val="000000"/>
        </w:rPr>
        <w:lastRenderedPageBreak/>
        <w:t>Economy sowie der Umsetzung spezifischer Maßnahmen im Bereich Biodiversität besteht. Wir freuen uns, dass Daniela Bender diese Themen strategisch vorantreiben wird.“, sagt Johannes Edmüller, Vorstandsvorsitzender des P</w:t>
      </w:r>
      <w:r>
        <w:rPr>
          <w:rFonts w:ascii="Arial" w:hAnsi="Arial" w:cs="Arial"/>
          <w:iCs/>
          <w:noProof/>
          <w:color w:val="000000"/>
        </w:rPr>
        <w:t>oroton</w:t>
      </w:r>
      <w:r w:rsidRPr="003E2137">
        <w:rPr>
          <w:rFonts w:ascii="Arial" w:hAnsi="Arial" w:cs="Arial"/>
          <w:iCs/>
          <w:noProof/>
          <w:color w:val="000000"/>
        </w:rPr>
        <w:t>-Verbandes.</w:t>
      </w:r>
    </w:p>
    <w:p w14:paraId="2A858F64" w14:textId="77777777" w:rsidR="00043104" w:rsidRPr="00E11E18" w:rsidRDefault="00043104" w:rsidP="00427D06">
      <w:pPr>
        <w:spacing w:line="360" w:lineRule="auto"/>
        <w:jc w:val="both"/>
        <w:rPr>
          <w:rFonts w:ascii="Arial" w:eastAsia="Arial Unicode MS" w:hAnsi="Arial" w:cs="Arial"/>
          <w:kern w:val="1"/>
          <w:lang w:eastAsia="ar-SA"/>
        </w:rPr>
      </w:pPr>
    </w:p>
    <w:p w14:paraId="30910F34" w14:textId="4D8B11F6" w:rsidR="0004671F" w:rsidRDefault="00992B03" w:rsidP="00C20228">
      <w:pPr>
        <w:autoSpaceDE w:val="0"/>
        <w:autoSpaceDN w:val="0"/>
        <w:adjustRightInd w:val="0"/>
        <w:spacing w:line="360" w:lineRule="auto"/>
        <w:jc w:val="both"/>
        <w:outlineLvl w:val="0"/>
        <w:rPr>
          <w:rFonts w:ascii="Arial" w:eastAsia="Times New Roman" w:hAnsi="Arial" w:cs="Arial"/>
          <w:noProof/>
        </w:rPr>
      </w:pPr>
      <w:r w:rsidRPr="00E11E18">
        <w:rPr>
          <w:rFonts w:ascii="Arial" w:eastAsia="Times New Roman" w:hAnsi="Arial" w:cs="Arial"/>
          <w:noProof/>
        </w:rPr>
        <w:t>Z</w:t>
      </w:r>
      <w:r w:rsidR="00EA7E46" w:rsidRPr="00E11E18">
        <w:rPr>
          <w:rFonts w:ascii="Arial" w:eastAsia="Times New Roman" w:hAnsi="Arial" w:cs="Arial"/>
          <w:noProof/>
        </w:rPr>
        <w:t>eichen:</w:t>
      </w:r>
      <w:r w:rsidR="00C20228">
        <w:rPr>
          <w:rFonts w:ascii="Arial" w:eastAsia="Times New Roman" w:hAnsi="Arial" w:cs="Arial"/>
          <w:noProof/>
        </w:rPr>
        <w:t xml:space="preserve"> </w:t>
      </w:r>
      <w:r w:rsidR="003E2137">
        <w:rPr>
          <w:rFonts w:ascii="Arial" w:eastAsia="Times New Roman" w:hAnsi="Arial" w:cs="Arial"/>
          <w:noProof/>
        </w:rPr>
        <w:t>1.240</w:t>
      </w:r>
    </w:p>
    <w:p w14:paraId="31EBCF28" w14:textId="2C438916" w:rsidR="0004671F" w:rsidRDefault="0004671F" w:rsidP="006D57C5">
      <w:pPr>
        <w:spacing w:line="360" w:lineRule="auto"/>
        <w:jc w:val="both"/>
        <w:outlineLvl w:val="0"/>
        <w:rPr>
          <w:rFonts w:ascii="Arial" w:eastAsia="Times New Roman" w:hAnsi="Arial" w:cs="Arial"/>
          <w:noProof/>
        </w:rPr>
      </w:pPr>
    </w:p>
    <w:p w14:paraId="010ABAAD" w14:textId="77777777" w:rsidR="00AF17A9" w:rsidRDefault="00AF17A9" w:rsidP="006D57C5">
      <w:pPr>
        <w:spacing w:line="360" w:lineRule="auto"/>
        <w:jc w:val="both"/>
        <w:outlineLvl w:val="0"/>
        <w:rPr>
          <w:rFonts w:ascii="Arial" w:eastAsia="Times New Roman" w:hAnsi="Arial" w:cs="Arial"/>
          <w:noProof/>
        </w:rPr>
      </w:pPr>
    </w:p>
    <w:p w14:paraId="1E873BD5" w14:textId="4FDED059" w:rsidR="00992B03" w:rsidRPr="00E11E18" w:rsidRDefault="00992B03" w:rsidP="006D57C5">
      <w:pPr>
        <w:spacing w:line="360" w:lineRule="auto"/>
        <w:jc w:val="both"/>
        <w:outlineLvl w:val="0"/>
        <w:rPr>
          <w:rFonts w:ascii="Arial" w:eastAsia="Times New Roman" w:hAnsi="Arial" w:cs="Arial"/>
          <w:noProof/>
        </w:rPr>
      </w:pPr>
      <w:r w:rsidRPr="00E11E18">
        <w:rPr>
          <w:rFonts w:ascii="Arial" w:eastAsia="Times New Roman" w:hAnsi="Arial" w:cs="Arial"/>
          <w:noProof/>
        </w:rPr>
        <w:t>Deutsche Poroton GmbH</w:t>
      </w:r>
    </w:p>
    <w:p w14:paraId="450F2947" w14:textId="77777777" w:rsidR="00992B03" w:rsidRPr="00E11E18" w:rsidRDefault="00992B03" w:rsidP="006D57C5">
      <w:pPr>
        <w:spacing w:line="360" w:lineRule="auto"/>
        <w:jc w:val="both"/>
        <w:rPr>
          <w:rFonts w:ascii="Arial" w:eastAsia="Times New Roman" w:hAnsi="Arial" w:cs="Arial"/>
          <w:noProof/>
        </w:rPr>
      </w:pPr>
      <w:r w:rsidRPr="00E11E18">
        <w:rPr>
          <w:rFonts w:ascii="Arial" w:eastAsia="Times New Roman" w:hAnsi="Arial" w:cs="Arial"/>
          <w:noProof/>
        </w:rPr>
        <w:t>Kochstraße 6-7 | 10969 Berlin</w:t>
      </w:r>
    </w:p>
    <w:p w14:paraId="130B5098" w14:textId="042C666A" w:rsidR="00E118AE" w:rsidRDefault="00992B03" w:rsidP="006D57C5">
      <w:pPr>
        <w:spacing w:line="360" w:lineRule="auto"/>
        <w:jc w:val="both"/>
        <w:rPr>
          <w:rStyle w:val="Hyperlink"/>
          <w:rFonts w:ascii="Arial" w:eastAsia="Times New Roman" w:hAnsi="Arial" w:cs="Arial"/>
          <w:noProof/>
          <w:color w:val="auto"/>
        </w:rPr>
      </w:pPr>
      <w:r w:rsidRPr="00E11E18">
        <w:rPr>
          <w:rFonts w:ascii="Arial" w:eastAsia="Times New Roman" w:hAnsi="Arial" w:cs="Arial"/>
          <w:noProof/>
        </w:rPr>
        <w:t xml:space="preserve">www.poroton.de | </w:t>
      </w:r>
      <w:hyperlink r:id="rId8" w:history="1">
        <w:r w:rsidRPr="00E11E18">
          <w:rPr>
            <w:rStyle w:val="Hyperlink"/>
            <w:rFonts w:ascii="Arial" w:eastAsia="Times New Roman" w:hAnsi="Arial" w:cs="Arial"/>
            <w:noProof/>
            <w:color w:val="auto"/>
          </w:rPr>
          <w:t>mail@poroton.org</w:t>
        </w:r>
      </w:hyperlink>
    </w:p>
    <w:p w14:paraId="36619094" w14:textId="57F44DB7" w:rsidR="00EC5E51" w:rsidRDefault="00EC5E51" w:rsidP="006D57C5">
      <w:pPr>
        <w:spacing w:line="360" w:lineRule="auto"/>
        <w:jc w:val="both"/>
        <w:rPr>
          <w:rStyle w:val="Hyperlink"/>
          <w:rFonts w:ascii="Arial" w:eastAsia="Times New Roman" w:hAnsi="Arial" w:cs="Arial"/>
          <w:noProof/>
          <w:color w:val="auto"/>
        </w:rPr>
      </w:pPr>
    </w:p>
    <w:p w14:paraId="5256380D" w14:textId="18CF6528" w:rsidR="00EC5E51" w:rsidRDefault="003E2137" w:rsidP="006D57C5">
      <w:pPr>
        <w:spacing w:line="360" w:lineRule="auto"/>
        <w:jc w:val="both"/>
        <w:rPr>
          <w:rStyle w:val="Hyperlink"/>
          <w:rFonts w:ascii="Arial" w:eastAsia="Times New Roman" w:hAnsi="Arial" w:cs="Arial"/>
          <w:noProof/>
          <w:color w:val="auto"/>
        </w:rPr>
      </w:pPr>
      <w:r>
        <w:rPr>
          <w:rFonts w:ascii="Arial" w:eastAsia="Times New Roman" w:hAnsi="Arial" w:cs="Arial"/>
          <w:noProof/>
          <w:u w:val="single"/>
        </w:rPr>
        <w:lastRenderedPageBreak/>
        <w:drawing>
          <wp:inline distT="0" distB="0" distL="0" distR="0" wp14:anchorId="67685B83" wp14:editId="471EF336">
            <wp:extent cx="3775710" cy="5664835"/>
            <wp:effectExtent l="0" t="0" r="0" b="0"/>
            <wp:docPr id="3" name="Grafik 3" descr="Ein Bild, das Person, Kleidung, drinnen, Fens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Person, Kleidung, drinnen, Fenster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5710" cy="566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5D251" w14:textId="09C50115" w:rsidR="00B9323F" w:rsidRDefault="00B9323F" w:rsidP="00B9323F">
      <w:pPr>
        <w:spacing w:line="360" w:lineRule="auto"/>
        <w:rPr>
          <w:rStyle w:val="Hyperlink"/>
          <w:rFonts w:ascii="Arial" w:eastAsia="Times New Roman" w:hAnsi="Arial" w:cs="Arial"/>
          <w:noProof/>
          <w:color w:val="auto"/>
          <w:u w:val="none"/>
        </w:rPr>
      </w:pPr>
    </w:p>
    <w:p w14:paraId="48360C99" w14:textId="009AF581" w:rsidR="00B9323F" w:rsidRDefault="00B9323F" w:rsidP="00B9323F">
      <w:pPr>
        <w:spacing w:line="360" w:lineRule="auto"/>
        <w:rPr>
          <w:rStyle w:val="Hyperlink"/>
          <w:rFonts w:ascii="Arial" w:eastAsia="Times New Roman" w:hAnsi="Arial" w:cs="Arial"/>
          <w:noProof/>
          <w:color w:val="auto"/>
          <w:u w:val="none"/>
        </w:rPr>
      </w:pPr>
      <w:r w:rsidRPr="00E11E18">
        <w:rPr>
          <w:rStyle w:val="Hyperlink"/>
          <w:rFonts w:ascii="Arial" w:eastAsia="Times New Roman" w:hAnsi="Arial" w:cs="Arial"/>
          <w:noProof/>
          <w:color w:val="auto"/>
          <w:u w:val="none"/>
        </w:rPr>
        <w:t xml:space="preserve">Bild </w:t>
      </w:r>
      <w:r>
        <w:rPr>
          <w:rStyle w:val="Hyperlink"/>
          <w:rFonts w:ascii="Arial" w:eastAsia="Times New Roman" w:hAnsi="Arial" w:cs="Arial"/>
          <w:noProof/>
          <w:color w:val="auto"/>
          <w:u w:val="none"/>
        </w:rPr>
        <w:t>1</w:t>
      </w:r>
      <w:r w:rsidRPr="00E11E18">
        <w:rPr>
          <w:rStyle w:val="Hyperlink"/>
          <w:rFonts w:ascii="Arial" w:eastAsia="Times New Roman" w:hAnsi="Arial" w:cs="Arial"/>
          <w:noProof/>
          <w:color w:val="auto"/>
          <w:u w:val="none"/>
        </w:rPr>
        <w:t>:</w:t>
      </w:r>
    </w:p>
    <w:p w14:paraId="244A845B" w14:textId="6F883D2F" w:rsidR="00992153" w:rsidRPr="00E11E18" w:rsidRDefault="003E2137" w:rsidP="00B9323F">
      <w:pPr>
        <w:spacing w:line="360" w:lineRule="auto"/>
        <w:rPr>
          <w:rStyle w:val="Hyperlink"/>
          <w:rFonts w:ascii="Arial" w:eastAsia="Times New Roman" w:hAnsi="Arial" w:cs="Arial"/>
          <w:noProof/>
          <w:color w:val="auto"/>
          <w:u w:val="none"/>
        </w:rPr>
      </w:pPr>
      <w:r>
        <w:rPr>
          <w:rStyle w:val="Hyperlink"/>
          <w:rFonts w:ascii="Arial" w:eastAsia="Times New Roman" w:hAnsi="Arial" w:cs="Arial"/>
          <w:noProof/>
          <w:color w:val="auto"/>
          <w:u w:val="none"/>
        </w:rPr>
        <w:t xml:space="preserve">Als neue Leiterin Nachhaltigkeit und Umweltschutz wird Daniela Bender für die Poroton-Mitglieder die umwelt- und klimaschutzfachlichen Themen aufbereiten. Im Mittelpunkt stehen </w:t>
      </w:r>
      <w:r w:rsidRPr="0004729B">
        <w:rPr>
          <w:rFonts w:ascii="Arial" w:hAnsi="Arial" w:cs="Arial"/>
        </w:rPr>
        <w:t>CO</w:t>
      </w:r>
      <w:r w:rsidRPr="0004729B">
        <w:rPr>
          <w:rFonts w:ascii="Arial" w:hAnsi="Arial" w:cs="Arial"/>
          <w:vertAlign w:val="subscript"/>
        </w:rPr>
        <w:t>2</w:t>
      </w:r>
      <w:r w:rsidRPr="003E2137">
        <w:rPr>
          <w:rFonts w:ascii="Arial" w:hAnsi="Arial" w:cs="Arial"/>
          <w:iCs/>
          <w:noProof/>
          <w:color w:val="000000"/>
        </w:rPr>
        <w:t>-Reduktion, Energieeffizienz, Kreislaufwirtschaft und Biodiversität</w:t>
      </w:r>
      <w:r>
        <w:rPr>
          <w:rFonts w:ascii="Arial" w:hAnsi="Arial" w:cs="Arial"/>
          <w:iCs/>
          <w:noProof/>
          <w:color w:val="000000"/>
        </w:rPr>
        <w:t>.</w:t>
      </w:r>
    </w:p>
    <w:p w14:paraId="1E3DC33A" w14:textId="18598A87" w:rsidR="002F11CA" w:rsidRPr="00E11E18" w:rsidRDefault="00B9323F" w:rsidP="002F11CA">
      <w:pPr>
        <w:spacing w:line="360" w:lineRule="auto"/>
        <w:rPr>
          <w:rStyle w:val="Hyperlink"/>
          <w:rFonts w:ascii="Arial" w:eastAsia="Times New Roman" w:hAnsi="Arial" w:cs="Arial"/>
          <w:noProof/>
          <w:color w:val="auto"/>
          <w:u w:val="none"/>
        </w:rPr>
      </w:pPr>
      <w:r w:rsidRPr="00E11E18">
        <w:rPr>
          <w:rStyle w:val="Hyperlink"/>
          <w:rFonts w:ascii="Arial" w:eastAsia="Times New Roman" w:hAnsi="Arial" w:cs="Arial"/>
          <w:noProof/>
          <w:color w:val="auto"/>
          <w:u w:val="none"/>
        </w:rPr>
        <w:t xml:space="preserve">Foto: </w:t>
      </w:r>
      <w:r w:rsidR="008B6B0B" w:rsidRPr="008B6B0B">
        <w:rPr>
          <w:rStyle w:val="Hyperlink"/>
          <w:rFonts w:ascii="Arial" w:eastAsia="Times New Roman" w:hAnsi="Arial" w:cs="Arial"/>
          <w:noProof/>
          <w:color w:val="000000" w:themeColor="text1"/>
          <w:u w:val="none"/>
        </w:rPr>
        <w:t>Eugen Shkolnikov</w:t>
      </w:r>
      <w:r w:rsidRPr="00E11E18">
        <w:rPr>
          <w:rStyle w:val="Hyperlink"/>
          <w:rFonts w:ascii="Arial" w:eastAsia="Times New Roman" w:hAnsi="Arial" w:cs="Arial"/>
          <w:noProof/>
          <w:color w:val="auto"/>
          <w:u w:val="none"/>
        </w:rPr>
        <w:t xml:space="preserve"> </w:t>
      </w:r>
    </w:p>
    <w:p w14:paraId="4840E51B" w14:textId="77777777" w:rsidR="002F11CA" w:rsidRPr="00E11E18" w:rsidRDefault="002F11CA" w:rsidP="002F11CA">
      <w:pPr>
        <w:spacing w:line="360" w:lineRule="auto"/>
        <w:rPr>
          <w:rStyle w:val="Hyperlink"/>
          <w:rFonts w:ascii="Arial" w:eastAsia="Times New Roman" w:hAnsi="Arial" w:cs="Arial"/>
          <w:noProof/>
          <w:color w:val="auto"/>
          <w:u w:val="none"/>
        </w:rPr>
      </w:pPr>
    </w:p>
    <w:sectPr w:rsidR="002F11CA" w:rsidRPr="00E11E18" w:rsidSect="0027778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495" w:right="4253" w:bottom="1440" w:left="1701" w:header="709" w:footer="5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2A2F52" w14:textId="77777777" w:rsidR="00AB06DC" w:rsidRDefault="00AB06DC" w:rsidP="007D6AE4">
      <w:r>
        <w:separator/>
      </w:r>
    </w:p>
  </w:endnote>
  <w:endnote w:type="continuationSeparator" w:id="0">
    <w:p w14:paraId="0F367112" w14:textId="77777777" w:rsidR="00AB06DC" w:rsidRDefault="00AB06DC" w:rsidP="007D6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A1002AE7" w:usb1="C0000063" w:usb2="00000038" w:usb3="00000000" w:csb0="000000B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E32FD" w14:textId="77777777" w:rsidR="006B2667" w:rsidRDefault="006B266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0EF6F" w14:textId="72DA8A7C" w:rsidR="00277784" w:rsidRPr="00277784" w:rsidRDefault="002C4D98" w:rsidP="00277784">
    <w:pPr>
      <w:pStyle w:val="Fuzeile"/>
      <w:jc w:val="right"/>
      <w:rPr>
        <w:rFonts w:ascii="Arial" w:hAnsi="Arial" w:cs="Arial"/>
        <w:sz w:val="22"/>
      </w:rPr>
    </w:pPr>
    <w:r w:rsidRPr="00277784">
      <w:rPr>
        <w:rFonts w:ascii="Arial" w:hAnsi="Arial" w:cs="Arial"/>
        <w:sz w:val="22"/>
      </w:rPr>
      <w:fldChar w:fldCharType="begin"/>
    </w:r>
    <w:r w:rsidR="00277784" w:rsidRPr="00277784">
      <w:rPr>
        <w:rFonts w:ascii="Arial" w:hAnsi="Arial" w:cs="Arial"/>
        <w:sz w:val="22"/>
      </w:rPr>
      <w:instrText xml:space="preserve"> PAGE   \* MERGEFORMAT </w:instrText>
    </w:r>
    <w:r w:rsidRPr="00277784">
      <w:rPr>
        <w:rFonts w:ascii="Arial" w:hAnsi="Arial" w:cs="Arial"/>
        <w:sz w:val="22"/>
      </w:rPr>
      <w:fldChar w:fldCharType="separate"/>
    </w:r>
    <w:r w:rsidR="00124961">
      <w:rPr>
        <w:rFonts w:ascii="Arial" w:hAnsi="Arial" w:cs="Arial"/>
        <w:noProof/>
        <w:sz w:val="22"/>
      </w:rPr>
      <w:t>6</w:t>
    </w:r>
    <w:r w:rsidRPr="00277784">
      <w:rPr>
        <w:rFonts w:ascii="Arial" w:hAnsi="Arial" w:cs="Arial"/>
        <w:sz w:val="22"/>
      </w:rPr>
      <w:fldChar w:fldCharType="end"/>
    </w:r>
  </w:p>
  <w:p w14:paraId="6C6E1A56" w14:textId="77777777" w:rsidR="00277784" w:rsidRDefault="00277784" w:rsidP="0027778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2ABB1" w14:textId="77777777" w:rsidR="006B2667" w:rsidRDefault="006B266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3974A9" w14:textId="77777777" w:rsidR="00AB06DC" w:rsidRDefault="00AB06DC" w:rsidP="007D6AE4">
      <w:r>
        <w:separator/>
      </w:r>
    </w:p>
  </w:footnote>
  <w:footnote w:type="continuationSeparator" w:id="0">
    <w:p w14:paraId="155CA83E" w14:textId="77777777" w:rsidR="00AB06DC" w:rsidRDefault="00AB06DC" w:rsidP="007D6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F3FBC" w14:textId="77777777" w:rsidR="006B2667" w:rsidRDefault="006B266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08CA1" w14:textId="35EB6988" w:rsidR="008D7CE5" w:rsidRPr="008D7CE5" w:rsidRDefault="005F2F77">
    <w:pPr>
      <w:pStyle w:val="Kopfzeile"/>
      <w:rPr>
        <w:rFonts w:ascii="Times New Roman" w:hAnsi="Times New Roman"/>
      </w:rPr>
    </w:pPr>
    <w:r>
      <w:rPr>
        <w:noProof/>
        <w:lang w:eastAsia="de-DE"/>
      </w:rPr>
      <w:drawing>
        <wp:anchor distT="0" distB="0" distL="114300" distR="114300" simplePos="0" relativeHeight="251657728" behindDoc="1" locked="0" layoutInCell="1" allowOverlap="1" wp14:anchorId="44A59857" wp14:editId="4A0B7DF1">
          <wp:simplePos x="0" y="0"/>
          <wp:positionH relativeFrom="column">
            <wp:posOffset>-1085215</wp:posOffset>
          </wp:positionH>
          <wp:positionV relativeFrom="paragraph">
            <wp:posOffset>-442595</wp:posOffset>
          </wp:positionV>
          <wp:extent cx="7560310" cy="10680700"/>
          <wp:effectExtent l="0" t="0" r="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99365" w14:textId="77777777" w:rsidR="006B2667" w:rsidRDefault="006B266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060937"/>
    <w:multiLevelType w:val="hybridMultilevel"/>
    <w:tmpl w:val="612E8682"/>
    <w:lvl w:ilvl="0" w:tplc="327C1EA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49A"/>
    <w:rsid w:val="00000BD2"/>
    <w:rsid w:val="00001AF0"/>
    <w:rsid w:val="00004333"/>
    <w:rsid w:val="00004557"/>
    <w:rsid w:val="00012399"/>
    <w:rsid w:val="000202B1"/>
    <w:rsid w:val="00020F41"/>
    <w:rsid w:val="00021DC8"/>
    <w:rsid w:val="0002450B"/>
    <w:rsid w:val="000342C9"/>
    <w:rsid w:val="00040095"/>
    <w:rsid w:val="00043104"/>
    <w:rsid w:val="0004671F"/>
    <w:rsid w:val="00050458"/>
    <w:rsid w:val="000538C4"/>
    <w:rsid w:val="00056374"/>
    <w:rsid w:val="00057415"/>
    <w:rsid w:val="00071AA0"/>
    <w:rsid w:val="00081ABD"/>
    <w:rsid w:val="00087E61"/>
    <w:rsid w:val="0009397E"/>
    <w:rsid w:val="00096566"/>
    <w:rsid w:val="000A0C9F"/>
    <w:rsid w:val="000A17C6"/>
    <w:rsid w:val="000A230C"/>
    <w:rsid w:val="000A3409"/>
    <w:rsid w:val="000B75CC"/>
    <w:rsid w:val="000D003B"/>
    <w:rsid w:val="000D24AA"/>
    <w:rsid w:val="000D292F"/>
    <w:rsid w:val="000E3331"/>
    <w:rsid w:val="000E5181"/>
    <w:rsid w:val="000F2CED"/>
    <w:rsid w:val="000F3E66"/>
    <w:rsid w:val="001015F3"/>
    <w:rsid w:val="00102CBB"/>
    <w:rsid w:val="0010669F"/>
    <w:rsid w:val="00117922"/>
    <w:rsid w:val="001214B6"/>
    <w:rsid w:val="001225D7"/>
    <w:rsid w:val="00122BF7"/>
    <w:rsid w:val="00123B91"/>
    <w:rsid w:val="00124961"/>
    <w:rsid w:val="00125D91"/>
    <w:rsid w:val="001267D9"/>
    <w:rsid w:val="0013526F"/>
    <w:rsid w:val="0013755B"/>
    <w:rsid w:val="00146ACB"/>
    <w:rsid w:val="00150CF2"/>
    <w:rsid w:val="00154653"/>
    <w:rsid w:val="00154C3F"/>
    <w:rsid w:val="00155D81"/>
    <w:rsid w:val="0016598B"/>
    <w:rsid w:val="0016749A"/>
    <w:rsid w:val="00173904"/>
    <w:rsid w:val="00174B80"/>
    <w:rsid w:val="00175429"/>
    <w:rsid w:val="001767C0"/>
    <w:rsid w:val="00176DBE"/>
    <w:rsid w:val="001805ED"/>
    <w:rsid w:val="00181E02"/>
    <w:rsid w:val="00183992"/>
    <w:rsid w:val="0018627F"/>
    <w:rsid w:val="001906F1"/>
    <w:rsid w:val="00190A43"/>
    <w:rsid w:val="00190EBA"/>
    <w:rsid w:val="001914AB"/>
    <w:rsid w:val="001935EE"/>
    <w:rsid w:val="00193B55"/>
    <w:rsid w:val="001976AF"/>
    <w:rsid w:val="001A1820"/>
    <w:rsid w:val="001A4356"/>
    <w:rsid w:val="001A438D"/>
    <w:rsid w:val="001A5138"/>
    <w:rsid w:val="001A7C43"/>
    <w:rsid w:val="001B7356"/>
    <w:rsid w:val="001C1E64"/>
    <w:rsid w:val="001C1EF4"/>
    <w:rsid w:val="001C2034"/>
    <w:rsid w:val="001C796A"/>
    <w:rsid w:val="001C7F96"/>
    <w:rsid w:val="001D29BF"/>
    <w:rsid w:val="001D6D2C"/>
    <w:rsid w:val="001D78BD"/>
    <w:rsid w:val="001E5E6D"/>
    <w:rsid w:val="001E70D4"/>
    <w:rsid w:val="001F384C"/>
    <w:rsid w:val="001F5A88"/>
    <w:rsid w:val="001F66AD"/>
    <w:rsid w:val="002031BC"/>
    <w:rsid w:val="00205386"/>
    <w:rsid w:val="0020738F"/>
    <w:rsid w:val="00207EC1"/>
    <w:rsid w:val="002103C1"/>
    <w:rsid w:val="0021256F"/>
    <w:rsid w:val="002125F3"/>
    <w:rsid w:val="002155C1"/>
    <w:rsid w:val="002255F9"/>
    <w:rsid w:val="00226313"/>
    <w:rsid w:val="00232E32"/>
    <w:rsid w:val="00236ACE"/>
    <w:rsid w:val="002420A3"/>
    <w:rsid w:val="00244428"/>
    <w:rsid w:val="00246BA6"/>
    <w:rsid w:val="002677F2"/>
    <w:rsid w:val="00267CF2"/>
    <w:rsid w:val="00271DB5"/>
    <w:rsid w:val="00274FFD"/>
    <w:rsid w:val="00277784"/>
    <w:rsid w:val="00277B24"/>
    <w:rsid w:val="002856CC"/>
    <w:rsid w:val="00286E13"/>
    <w:rsid w:val="002876D2"/>
    <w:rsid w:val="00292842"/>
    <w:rsid w:val="00297606"/>
    <w:rsid w:val="00297E9F"/>
    <w:rsid w:val="002A0458"/>
    <w:rsid w:val="002A0640"/>
    <w:rsid w:val="002A2854"/>
    <w:rsid w:val="002A2B0F"/>
    <w:rsid w:val="002A4DBD"/>
    <w:rsid w:val="002B1FC9"/>
    <w:rsid w:val="002B3701"/>
    <w:rsid w:val="002B6E5C"/>
    <w:rsid w:val="002C15E4"/>
    <w:rsid w:val="002C420F"/>
    <w:rsid w:val="002C4D98"/>
    <w:rsid w:val="002D1423"/>
    <w:rsid w:val="002D1A75"/>
    <w:rsid w:val="002D1BFC"/>
    <w:rsid w:val="002D3F69"/>
    <w:rsid w:val="002E2CE7"/>
    <w:rsid w:val="002E477C"/>
    <w:rsid w:val="002E6133"/>
    <w:rsid w:val="002E7A21"/>
    <w:rsid w:val="002F07F4"/>
    <w:rsid w:val="002F0BA0"/>
    <w:rsid w:val="002F11CA"/>
    <w:rsid w:val="002F29A6"/>
    <w:rsid w:val="002F2D7E"/>
    <w:rsid w:val="002F4D51"/>
    <w:rsid w:val="003008B3"/>
    <w:rsid w:val="00302473"/>
    <w:rsid w:val="00307F8B"/>
    <w:rsid w:val="00310D3E"/>
    <w:rsid w:val="00313638"/>
    <w:rsid w:val="003146FA"/>
    <w:rsid w:val="003152E1"/>
    <w:rsid w:val="00316513"/>
    <w:rsid w:val="00316F0A"/>
    <w:rsid w:val="00323726"/>
    <w:rsid w:val="00325F62"/>
    <w:rsid w:val="003267CB"/>
    <w:rsid w:val="00326FED"/>
    <w:rsid w:val="00330E64"/>
    <w:rsid w:val="00330F9E"/>
    <w:rsid w:val="00332106"/>
    <w:rsid w:val="00333D24"/>
    <w:rsid w:val="00334577"/>
    <w:rsid w:val="00334655"/>
    <w:rsid w:val="003422A3"/>
    <w:rsid w:val="00344664"/>
    <w:rsid w:val="00353C10"/>
    <w:rsid w:val="0036486C"/>
    <w:rsid w:val="00366C08"/>
    <w:rsid w:val="00367676"/>
    <w:rsid w:val="0037493D"/>
    <w:rsid w:val="00376C48"/>
    <w:rsid w:val="0038133A"/>
    <w:rsid w:val="003815DE"/>
    <w:rsid w:val="003931AC"/>
    <w:rsid w:val="003954C4"/>
    <w:rsid w:val="00396124"/>
    <w:rsid w:val="003969F4"/>
    <w:rsid w:val="003A0963"/>
    <w:rsid w:val="003A3531"/>
    <w:rsid w:val="003A48FB"/>
    <w:rsid w:val="003A64F9"/>
    <w:rsid w:val="003A6D8A"/>
    <w:rsid w:val="003B4BD1"/>
    <w:rsid w:val="003C0BA2"/>
    <w:rsid w:val="003C0CA2"/>
    <w:rsid w:val="003C52FF"/>
    <w:rsid w:val="003C6232"/>
    <w:rsid w:val="003D235D"/>
    <w:rsid w:val="003D4346"/>
    <w:rsid w:val="003D6865"/>
    <w:rsid w:val="003E12AB"/>
    <w:rsid w:val="003E2137"/>
    <w:rsid w:val="003E307C"/>
    <w:rsid w:val="003F2F55"/>
    <w:rsid w:val="003F5416"/>
    <w:rsid w:val="00401C0C"/>
    <w:rsid w:val="004172A3"/>
    <w:rsid w:val="004203E4"/>
    <w:rsid w:val="00425AD8"/>
    <w:rsid w:val="00427D06"/>
    <w:rsid w:val="0043016A"/>
    <w:rsid w:val="00431245"/>
    <w:rsid w:val="004318F0"/>
    <w:rsid w:val="0043300A"/>
    <w:rsid w:val="00433C53"/>
    <w:rsid w:val="00442B30"/>
    <w:rsid w:val="00442E13"/>
    <w:rsid w:val="00445332"/>
    <w:rsid w:val="00447CD4"/>
    <w:rsid w:val="0045156E"/>
    <w:rsid w:val="00452B37"/>
    <w:rsid w:val="00452EFE"/>
    <w:rsid w:val="00456ED9"/>
    <w:rsid w:val="00457E00"/>
    <w:rsid w:val="004617DE"/>
    <w:rsid w:val="00463BC3"/>
    <w:rsid w:val="00463C53"/>
    <w:rsid w:val="00470A03"/>
    <w:rsid w:val="0047676F"/>
    <w:rsid w:val="00490379"/>
    <w:rsid w:val="004A0C12"/>
    <w:rsid w:val="004A15DA"/>
    <w:rsid w:val="004B0734"/>
    <w:rsid w:val="004B3109"/>
    <w:rsid w:val="004B3131"/>
    <w:rsid w:val="004C11AE"/>
    <w:rsid w:val="004C51E3"/>
    <w:rsid w:val="004D1D89"/>
    <w:rsid w:val="004D340B"/>
    <w:rsid w:val="004E32AC"/>
    <w:rsid w:val="004E653E"/>
    <w:rsid w:val="004F485B"/>
    <w:rsid w:val="004F576C"/>
    <w:rsid w:val="0050092F"/>
    <w:rsid w:val="00500A49"/>
    <w:rsid w:val="00501B6B"/>
    <w:rsid w:val="0050263C"/>
    <w:rsid w:val="005029EB"/>
    <w:rsid w:val="00504A42"/>
    <w:rsid w:val="00505588"/>
    <w:rsid w:val="00511B2D"/>
    <w:rsid w:val="00511C6A"/>
    <w:rsid w:val="0052093C"/>
    <w:rsid w:val="00523161"/>
    <w:rsid w:val="00523EF0"/>
    <w:rsid w:val="00525FCE"/>
    <w:rsid w:val="0053680E"/>
    <w:rsid w:val="00545043"/>
    <w:rsid w:val="00545DA8"/>
    <w:rsid w:val="00546AFD"/>
    <w:rsid w:val="00550A44"/>
    <w:rsid w:val="005618D9"/>
    <w:rsid w:val="0056303B"/>
    <w:rsid w:val="0056326A"/>
    <w:rsid w:val="00563866"/>
    <w:rsid w:val="0056749B"/>
    <w:rsid w:val="0057085F"/>
    <w:rsid w:val="005724CF"/>
    <w:rsid w:val="00572534"/>
    <w:rsid w:val="00576FEA"/>
    <w:rsid w:val="005813DC"/>
    <w:rsid w:val="005828E0"/>
    <w:rsid w:val="005840BF"/>
    <w:rsid w:val="00584CDC"/>
    <w:rsid w:val="00584F3A"/>
    <w:rsid w:val="00586E81"/>
    <w:rsid w:val="00592772"/>
    <w:rsid w:val="0059318C"/>
    <w:rsid w:val="00593788"/>
    <w:rsid w:val="00595DF4"/>
    <w:rsid w:val="005B1D29"/>
    <w:rsid w:val="005B2232"/>
    <w:rsid w:val="005B25DC"/>
    <w:rsid w:val="005B35AD"/>
    <w:rsid w:val="005C27FA"/>
    <w:rsid w:val="005C42FE"/>
    <w:rsid w:val="005C6524"/>
    <w:rsid w:val="005C7186"/>
    <w:rsid w:val="005D1378"/>
    <w:rsid w:val="005D239F"/>
    <w:rsid w:val="005D2948"/>
    <w:rsid w:val="005D3BA5"/>
    <w:rsid w:val="005D67D2"/>
    <w:rsid w:val="005D6D9E"/>
    <w:rsid w:val="005E41C0"/>
    <w:rsid w:val="005E645F"/>
    <w:rsid w:val="005E78D8"/>
    <w:rsid w:val="005F0FC6"/>
    <w:rsid w:val="005F2F77"/>
    <w:rsid w:val="00602901"/>
    <w:rsid w:val="006059EA"/>
    <w:rsid w:val="00613738"/>
    <w:rsid w:val="006278C7"/>
    <w:rsid w:val="00630EE1"/>
    <w:rsid w:val="006332CA"/>
    <w:rsid w:val="00636400"/>
    <w:rsid w:val="00644FD7"/>
    <w:rsid w:val="00652338"/>
    <w:rsid w:val="00654487"/>
    <w:rsid w:val="0065726B"/>
    <w:rsid w:val="00657F3E"/>
    <w:rsid w:val="00660B4F"/>
    <w:rsid w:val="00661F65"/>
    <w:rsid w:val="006650E4"/>
    <w:rsid w:val="00665386"/>
    <w:rsid w:val="00667290"/>
    <w:rsid w:val="00670880"/>
    <w:rsid w:val="00673D4F"/>
    <w:rsid w:val="00682BE7"/>
    <w:rsid w:val="00692E19"/>
    <w:rsid w:val="00692F71"/>
    <w:rsid w:val="00696366"/>
    <w:rsid w:val="00696D6E"/>
    <w:rsid w:val="006A3E43"/>
    <w:rsid w:val="006A5038"/>
    <w:rsid w:val="006B17FE"/>
    <w:rsid w:val="006B23B0"/>
    <w:rsid w:val="006B2667"/>
    <w:rsid w:val="006B267D"/>
    <w:rsid w:val="006B53DA"/>
    <w:rsid w:val="006B6163"/>
    <w:rsid w:val="006C1ABD"/>
    <w:rsid w:val="006C4043"/>
    <w:rsid w:val="006C4AE7"/>
    <w:rsid w:val="006D307B"/>
    <w:rsid w:val="006D57C5"/>
    <w:rsid w:val="006D67DC"/>
    <w:rsid w:val="006E25F7"/>
    <w:rsid w:val="006E670A"/>
    <w:rsid w:val="006F0E1D"/>
    <w:rsid w:val="007006CA"/>
    <w:rsid w:val="00710A84"/>
    <w:rsid w:val="007160F9"/>
    <w:rsid w:val="00723035"/>
    <w:rsid w:val="00724158"/>
    <w:rsid w:val="007259A0"/>
    <w:rsid w:val="0072633D"/>
    <w:rsid w:val="00732ACC"/>
    <w:rsid w:val="00735FCE"/>
    <w:rsid w:val="00737D40"/>
    <w:rsid w:val="0074333B"/>
    <w:rsid w:val="007435D9"/>
    <w:rsid w:val="007458D6"/>
    <w:rsid w:val="00747EFE"/>
    <w:rsid w:val="00761F4E"/>
    <w:rsid w:val="0076430C"/>
    <w:rsid w:val="00770841"/>
    <w:rsid w:val="00772B36"/>
    <w:rsid w:val="007759F0"/>
    <w:rsid w:val="00780217"/>
    <w:rsid w:val="00780B1E"/>
    <w:rsid w:val="00781255"/>
    <w:rsid w:val="00785907"/>
    <w:rsid w:val="00792AE2"/>
    <w:rsid w:val="00794507"/>
    <w:rsid w:val="00795F4A"/>
    <w:rsid w:val="007979EA"/>
    <w:rsid w:val="007A1A7A"/>
    <w:rsid w:val="007A250D"/>
    <w:rsid w:val="007A5FF2"/>
    <w:rsid w:val="007B0758"/>
    <w:rsid w:val="007B3D6E"/>
    <w:rsid w:val="007B5D0E"/>
    <w:rsid w:val="007C1FEC"/>
    <w:rsid w:val="007C6DE4"/>
    <w:rsid w:val="007C7480"/>
    <w:rsid w:val="007C7C99"/>
    <w:rsid w:val="007D4377"/>
    <w:rsid w:val="007D6AE4"/>
    <w:rsid w:val="007D7495"/>
    <w:rsid w:val="007E24C6"/>
    <w:rsid w:val="007E2C75"/>
    <w:rsid w:val="007E5BB1"/>
    <w:rsid w:val="007F05D1"/>
    <w:rsid w:val="007F154E"/>
    <w:rsid w:val="008207F5"/>
    <w:rsid w:val="0082255C"/>
    <w:rsid w:val="00825877"/>
    <w:rsid w:val="00826FDC"/>
    <w:rsid w:val="0083336B"/>
    <w:rsid w:val="0083501C"/>
    <w:rsid w:val="00835C3A"/>
    <w:rsid w:val="00841D03"/>
    <w:rsid w:val="0084494A"/>
    <w:rsid w:val="008511D3"/>
    <w:rsid w:val="008566AE"/>
    <w:rsid w:val="00860A19"/>
    <w:rsid w:val="0086362F"/>
    <w:rsid w:val="00865861"/>
    <w:rsid w:val="00874B72"/>
    <w:rsid w:val="008757C3"/>
    <w:rsid w:val="00875977"/>
    <w:rsid w:val="00877B0F"/>
    <w:rsid w:val="00882D3E"/>
    <w:rsid w:val="00883C0D"/>
    <w:rsid w:val="00886E11"/>
    <w:rsid w:val="0088791D"/>
    <w:rsid w:val="00890529"/>
    <w:rsid w:val="00892507"/>
    <w:rsid w:val="0089270E"/>
    <w:rsid w:val="00894CCA"/>
    <w:rsid w:val="008A0260"/>
    <w:rsid w:val="008A1467"/>
    <w:rsid w:val="008A67B8"/>
    <w:rsid w:val="008A6867"/>
    <w:rsid w:val="008B1C42"/>
    <w:rsid w:val="008B3FE9"/>
    <w:rsid w:val="008B5921"/>
    <w:rsid w:val="008B5B40"/>
    <w:rsid w:val="008B6B0B"/>
    <w:rsid w:val="008C1142"/>
    <w:rsid w:val="008C1CE7"/>
    <w:rsid w:val="008D3DA8"/>
    <w:rsid w:val="008D7CE5"/>
    <w:rsid w:val="008E0BC8"/>
    <w:rsid w:val="008E20DC"/>
    <w:rsid w:val="008E264C"/>
    <w:rsid w:val="008E3594"/>
    <w:rsid w:val="008E4082"/>
    <w:rsid w:val="009006F0"/>
    <w:rsid w:val="0090235C"/>
    <w:rsid w:val="0090341B"/>
    <w:rsid w:val="0090504E"/>
    <w:rsid w:val="009135AD"/>
    <w:rsid w:val="009159F2"/>
    <w:rsid w:val="00921864"/>
    <w:rsid w:val="009326E2"/>
    <w:rsid w:val="00937595"/>
    <w:rsid w:val="009624EC"/>
    <w:rsid w:val="009648AD"/>
    <w:rsid w:val="00966E06"/>
    <w:rsid w:val="00970267"/>
    <w:rsid w:val="00974013"/>
    <w:rsid w:val="00976CF7"/>
    <w:rsid w:val="00977A45"/>
    <w:rsid w:val="00984730"/>
    <w:rsid w:val="00984AEB"/>
    <w:rsid w:val="009873AE"/>
    <w:rsid w:val="00987CF4"/>
    <w:rsid w:val="00992153"/>
    <w:rsid w:val="00992B03"/>
    <w:rsid w:val="00994405"/>
    <w:rsid w:val="00995D80"/>
    <w:rsid w:val="009A1AAB"/>
    <w:rsid w:val="009B408E"/>
    <w:rsid w:val="009B57B9"/>
    <w:rsid w:val="009C361C"/>
    <w:rsid w:val="009C424F"/>
    <w:rsid w:val="009C528C"/>
    <w:rsid w:val="009C746F"/>
    <w:rsid w:val="009D07D1"/>
    <w:rsid w:val="009E4C89"/>
    <w:rsid w:val="009F03CF"/>
    <w:rsid w:val="009F1688"/>
    <w:rsid w:val="009F3463"/>
    <w:rsid w:val="009F5B1D"/>
    <w:rsid w:val="009F5FA3"/>
    <w:rsid w:val="009F72BA"/>
    <w:rsid w:val="00A04CF0"/>
    <w:rsid w:val="00A05281"/>
    <w:rsid w:val="00A109B2"/>
    <w:rsid w:val="00A12856"/>
    <w:rsid w:val="00A2268D"/>
    <w:rsid w:val="00A249EB"/>
    <w:rsid w:val="00A30065"/>
    <w:rsid w:val="00A32903"/>
    <w:rsid w:val="00A33C24"/>
    <w:rsid w:val="00A363E1"/>
    <w:rsid w:val="00A37A97"/>
    <w:rsid w:val="00A45E52"/>
    <w:rsid w:val="00A46356"/>
    <w:rsid w:val="00A47DB2"/>
    <w:rsid w:val="00A5070D"/>
    <w:rsid w:val="00A51409"/>
    <w:rsid w:val="00A55F1A"/>
    <w:rsid w:val="00A617D6"/>
    <w:rsid w:val="00A62ECD"/>
    <w:rsid w:val="00A6435E"/>
    <w:rsid w:val="00A64D5E"/>
    <w:rsid w:val="00A71A35"/>
    <w:rsid w:val="00A82904"/>
    <w:rsid w:val="00A8306B"/>
    <w:rsid w:val="00A86CD2"/>
    <w:rsid w:val="00A95A16"/>
    <w:rsid w:val="00A96023"/>
    <w:rsid w:val="00AA5DD7"/>
    <w:rsid w:val="00AA623E"/>
    <w:rsid w:val="00AB06DC"/>
    <w:rsid w:val="00AB16A2"/>
    <w:rsid w:val="00AB47AA"/>
    <w:rsid w:val="00AB61F2"/>
    <w:rsid w:val="00AD159B"/>
    <w:rsid w:val="00AD1C3C"/>
    <w:rsid w:val="00AD722B"/>
    <w:rsid w:val="00AE185F"/>
    <w:rsid w:val="00AE7344"/>
    <w:rsid w:val="00AF17A9"/>
    <w:rsid w:val="00AF18D6"/>
    <w:rsid w:val="00AF2097"/>
    <w:rsid w:val="00AF27C1"/>
    <w:rsid w:val="00AF2C6E"/>
    <w:rsid w:val="00AF445F"/>
    <w:rsid w:val="00AF5378"/>
    <w:rsid w:val="00AF6AB3"/>
    <w:rsid w:val="00B00596"/>
    <w:rsid w:val="00B02A39"/>
    <w:rsid w:val="00B07D1D"/>
    <w:rsid w:val="00B10D71"/>
    <w:rsid w:val="00B1712C"/>
    <w:rsid w:val="00B23DE3"/>
    <w:rsid w:val="00B24CBC"/>
    <w:rsid w:val="00B25035"/>
    <w:rsid w:val="00B25485"/>
    <w:rsid w:val="00B32D2E"/>
    <w:rsid w:val="00B36CD6"/>
    <w:rsid w:val="00B37242"/>
    <w:rsid w:val="00B37C67"/>
    <w:rsid w:val="00B42F40"/>
    <w:rsid w:val="00B43BD7"/>
    <w:rsid w:val="00B44A23"/>
    <w:rsid w:val="00B50D78"/>
    <w:rsid w:val="00B51A4F"/>
    <w:rsid w:val="00B53374"/>
    <w:rsid w:val="00B57D7D"/>
    <w:rsid w:val="00B60C6A"/>
    <w:rsid w:val="00B70D39"/>
    <w:rsid w:val="00B710A7"/>
    <w:rsid w:val="00B85C49"/>
    <w:rsid w:val="00B87359"/>
    <w:rsid w:val="00B91C44"/>
    <w:rsid w:val="00B9323F"/>
    <w:rsid w:val="00B93E1C"/>
    <w:rsid w:val="00B95025"/>
    <w:rsid w:val="00B97397"/>
    <w:rsid w:val="00BA0121"/>
    <w:rsid w:val="00BA02A3"/>
    <w:rsid w:val="00BA0C9C"/>
    <w:rsid w:val="00BA3A2F"/>
    <w:rsid w:val="00BA492B"/>
    <w:rsid w:val="00BA5CD1"/>
    <w:rsid w:val="00BA7C58"/>
    <w:rsid w:val="00BB656F"/>
    <w:rsid w:val="00BC0A63"/>
    <w:rsid w:val="00BC16AB"/>
    <w:rsid w:val="00BC2275"/>
    <w:rsid w:val="00BC2DA3"/>
    <w:rsid w:val="00BD114E"/>
    <w:rsid w:val="00BD24D8"/>
    <w:rsid w:val="00BD5718"/>
    <w:rsid w:val="00BD5E2A"/>
    <w:rsid w:val="00BD6325"/>
    <w:rsid w:val="00BE40DF"/>
    <w:rsid w:val="00BE7FC5"/>
    <w:rsid w:val="00BF41F5"/>
    <w:rsid w:val="00BF4C70"/>
    <w:rsid w:val="00BF612B"/>
    <w:rsid w:val="00C0002C"/>
    <w:rsid w:val="00C002F5"/>
    <w:rsid w:val="00C04AE2"/>
    <w:rsid w:val="00C102A6"/>
    <w:rsid w:val="00C11F5F"/>
    <w:rsid w:val="00C14141"/>
    <w:rsid w:val="00C148AC"/>
    <w:rsid w:val="00C15C8C"/>
    <w:rsid w:val="00C20228"/>
    <w:rsid w:val="00C22797"/>
    <w:rsid w:val="00C23D53"/>
    <w:rsid w:val="00C30BCF"/>
    <w:rsid w:val="00C33498"/>
    <w:rsid w:val="00C3381C"/>
    <w:rsid w:val="00C344F1"/>
    <w:rsid w:val="00C3553C"/>
    <w:rsid w:val="00C54299"/>
    <w:rsid w:val="00C57D56"/>
    <w:rsid w:val="00C646E8"/>
    <w:rsid w:val="00C65A38"/>
    <w:rsid w:val="00C7107A"/>
    <w:rsid w:val="00C71C36"/>
    <w:rsid w:val="00C7567A"/>
    <w:rsid w:val="00C77DBB"/>
    <w:rsid w:val="00C815C6"/>
    <w:rsid w:val="00C81AFC"/>
    <w:rsid w:val="00C8539B"/>
    <w:rsid w:val="00C85AB4"/>
    <w:rsid w:val="00C9070B"/>
    <w:rsid w:val="00C90715"/>
    <w:rsid w:val="00C97786"/>
    <w:rsid w:val="00CA2DDD"/>
    <w:rsid w:val="00CA32AC"/>
    <w:rsid w:val="00CA51A6"/>
    <w:rsid w:val="00CA54EB"/>
    <w:rsid w:val="00CA614A"/>
    <w:rsid w:val="00CA79E0"/>
    <w:rsid w:val="00CB6B61"/>
    <w:rsid w:val="00CB6D30"/>
    <w:rsid w:val="00CC036A"/>
    <w:rsid w:val="00CD113F"/>
    <w:rsid w:val="00CD4009"/>
    <w:rsid w:val="00CD4490"/>
    <w:rsid w:val="00CD7234"/>
    <w:rsid w:val="00CE01AA"/>
    <w:rsid w:val="00CE03B4"/>
    <w:rsid w:val="00CE162B"/>
    <w:rsid w:val="00CE4BD0"/>
    <w:rsid w:val="00CF160F"/>
    <w:rsid w:val="00CF4359"/>
    <w:rsid w:val="00CF462B"/>
    <w:rsid w:val="00CF4F72"/>
    <w:rsid w:val="00CF514E"/>
    <w:rsid w:val="00CF5C71"/>
    <w:rsid w:val="00CF6056"/>
    <w:rsid w:val="00D029DE"/>
    <w:rsid w:val="00D05E33"/>
    <w:rsid w:val="00D06946"/>
    <w:rsid w:val="00D106C3"/>
    <w:rsid w:val="00D11575"/>
    <w:rsid w:val="00D11B14"/>
    <w:rsid w:val="00D15C4B"/>
    <w:rsid w:val="00D15C65"/>
    <w:rsid w:val="00D1661C"/>
    <w:rsid w:val="00D177D8"/>
    <w:rsid w:val="00D20C75"/>
    <w:rsid w:val="00D26231"/>
    <w:rsid w:val="00D2716B"/>
    <w:rsid w:val="00D3604E"/>
    <w:rsid w:val="00D4044E"/>
    <w:rsid w:val="00D43B06"/>
    <w:rsid w:val="00D445AF"/>
    <w:rsid w:val="00D4463B"/>
    <w:rsid w:val="00D51AC9"/>
    <w:rsid w:val="00D55439"/>
    <w:rsid w:val="00D55C9D"/>
    <w:rsid w:val="00D57B1E"/>
    <w:rsid w:val="00D6125E"/>
    <w:rsid w:val="00D67027"/>
    <w:rsid w:val="00D7082C"/>
    <w:rsid w:val="00D7372C"/>
    <w:rsid w:val="00D73CAE"/>
    <w:rsid w:val="00D76477"/>
    <w:rsid w:val="00D76B2B"/>
    <w:rsid w:val="00D77961"/>
    <w:rsid w:val="00D80705"/>
    <w:rsid w:val="00D80934"/>
    <w:rsid w:val="00D83F2A"/>
    <w:rsid w:val="00D8649E"/>
    <w:rsid w:val="00DA09A8"/>
    <w:rsid w:val="00DA5CC5"/>
    <w:rsid w:val="00DA700F"/>
    <w:rsid w:val="00DB022E"/>
    <w:rsid w:val="00DB5EC7"/>
    <w:rsid w:val="00DB7070"/>
    <w:rsid w:val="00DB7726"/>
    <w:rsid w:val="00DC02C3"/>
    <w:rsid w:val="00DD0291"/>
    <w:rsid w:val="00DD2459"/>
    <w:rsid w:val="00DD2A6A"/>
    <w:rsid w:val="00DD46E2"/>
    <w:rsid w:val="00DD476B"/>
    <w:rsid w:val="00DD5A20"/>
    <w:rsid w:val="00DD77B2"/>
    <w:rsid w:val="00DE02E1"/>
    <w:rsid w:val="00DE433C"/>
    <w:rsid w:val="00DE4590"/>
    <w:rsid w:val="00DF0107"/>
    <w:rsid w:val="00DF17EE"/>
    <w:rsid w:val="00DF1C89"/>
    <w:rsid w:val="00DF6AB9"/>
    <w:rsid w:val="00DF79E7"/>
    <w:rsid w:val="00E118AE"/>
    <w:rsid w:val="00E11E18"/>
    <w:rsid w:val="00E126FC"/>
    <w:rsid w:val="00E13577"/>
    <w:rsid w:val="00E14D96"/>
    <w:rsid w:val="00E16F09"/>
    <w:rsid w:val="00E16FFB"/>
    <w:rsid w:val="00E17D5F"/>
    <w:rsid w:val="00E30279"/>
    <w:rsid w:val="00E3051C"/>
    <w:rsid w:val="00E41D07"/>
    <w:rsid w:val="00E42236"/>
    <w:rsid w:val="00E42824"/>
    <w:rsid w:val="00E44084"/>
    <w:rsid w:val="00E47FF8"/>
    <w:rsid w:val="00E47FFB"/>
    <w:rsid w:val="00E511B2"/>
    <w:rsid w:val="00E5210B"/>
    <w:rsid w:val="00E52118"/>
    <w:rsid w:val="00E53638"/>
    <w:rsid w:val="00E53BBF"/>
    <w:rsid w:val="00E557E5"/>
    <w:rsid w:val="00E64F0A"/>
    <w:rsid w:val="00E6728A"/>
    <w:rsid w:val="00E67F12"/>
    <w:rsid w:val="00E711C2"/>
    <w:rsid w:val="00E726F4"/>
    <w:rsid w:val="00E84C35"/>
    <w:rsid w:val="00E90671"/>
    <w:rsid w:val="00E9116E"/>
    <w:rsid w:val="00E9316C"/>
    <w:rsid w:val="00EA10C0"/>
    <w:rsid w:val="00EA1E53"/>
    <w:rsid w:val="00EA3630"/>
    <w:rsid w:val="00EA486E"/>
    <w:rsid w:val="00EA5087"/>
    <w:rsid w:val="00EA7E46"/>
    <w:rsid w:val="00EA7FBE"/>
    <w:rsid w:val="00EB2E06"/>
    <w:rsid w:val="00EB34EC"/>
    <w:rsid w:val="00EB4CC6"/>
    <w:rsid w:val="00EB6602"/>
    <w:rsid w:val="00EB7BFD"/>
    <w:rsid w:val="00EC1A1F"/>
    <w:rsid w:val="00EC47AD"/>
    <w:rsid w:val="00EC5E51"/>
    <w:rsid w:val="00ED1A4A"/>
    <w:rsid w:val="00ED525B"/>
    <w:rsid w:val="00ED7C76"/>
    <w:rsid w:val="00EE0260"/>
    <w:rsid w:val="00EE0421"/>
    <w:rsid w:val="00EE0704"/>
    <w:rsid w:val="00EE46C7"/>
    <w:rsid w:val="00EF4C4F"/>
    <w:rsid w:val="00EF5423"/>
    <w:rsid w:val="00F1373E"/>
    <w:rsid w:val="00F15634"/>
    <w:rsid w:val="00F222EB"/>
    <w:rsid w:val="00F3100E"/>
    <w:rsid w:val="00F3296E"/>
    <w:rsid w:val="00F369F0"/>
    <w:rsid w:val="00F40D45"/>
    <w:rsid w:val="00F53015"/>
    <w:rsid w:val="00F53274"/>
    <w:rsid w:val="00F6137F"/>
    <w:rsid w:val="00F62CD5"/>
    <w:rsid w:val="00F64AB2"/>
    <w:rsid w:val="00F6578D"/>
    <w:rsid w:val="00F766B2"/>
    <w:rsid w:val="00F77219"/>
    <w:rsid w:val="00F81D83"/>
    <w:rsid w:val="00F83BD9"/>
    <w:rsid w:val="00F86C6B"/>
    <w:rsid w:val="00FB39DF"/>
    <w:rsid w:val="00FB3C0D"/>
    <w:rsid w:val="00FB3DB3"/>
    <w:rsid w:val="00FC4000"/>
    <w:rsid w:val="00FC5729"/>
    <w:rsid w:val="00FC6856"/>
    <w:rsid w:val="00FD0C7B"/>
    <w:rsid w:val="00FD4C07"/>
    <w:rsid w:val="00FD6417"/>
    <w:rsid w:val="00FE3A05"/>
    <w:rsid w:val="00FE3A51"/>
    <w:rsid w:val="00FE6490"/>
    <w:rsid w:val="00FF1A90"/>
    <w:rsid w:val="00FF2121"/>
    <w:rsid w:val="00FF6D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BD8260C"/>
  <w15:chartTrackingRefBased/>
  <w15:docId w15:val="{7DB975D4-03F2-468D-9FA2-434D46E03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6749A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D6AE4"/>
    <w:pPr>
      <w:tabs>
        <w:tab w:val="center" w:pos="4536"/>
        <w:tab w:val="right" w:pos="9072"/>
      </w:tabs>
    </w:pPr>
    <w:rPr>
      <w:lang w:eastAsia="ja-JP"/>
    </w:rPr>
  </w:style>
  <w:style w:type="character" w:customStyle="1" w:styleId="KopfzeileZchn">
    <w:name w:val="Kopfzeile Zchn"/>
    <w:basedOn w:val="Absatz-Standardschriftart"/>
    <w:link w:val="Kopfzeile"/>
    <w:uiPriority w:val="99"/>
    <w:rsid w:val="007D6AE4"/>
  </w:style>
  <w:style w:type="paragraph" w:styleId="Fuzeile">
    <w:name w:val="footer"/>
    <w:basedOn w:val="Standard"/>
    <w:link w:val="FuzeileZchn"/>
    <w:uiPriority w:val="99"/>
    <w:unhideWhenUsed/>
    <w:rsid w:val="007D6AE4"/>
    <w:pPr>
      <w:tabs>
        <w:tab w:val="center" w:pos="4536"/>
        <w:tab w:val="right" w:pos="9072"/>
      </w:tabs>
    </w:pPr>
    <w:rPr>
      <w:lang w:eastAsia="ja-JP"/>
    </w:rPr>
  </w:style>
  <w:style w:type="character" w:customStyle="1" w:styleId="FuzeileZchn">
    <w:name w:val="Fußzeile Zchn"/>
    <w:basedOn w:val="Absatz-Standardschriftart"/>
    <w:link w:val="Fuzeile"/>
    <w:uiPriority w:val="99"/>
    <w:rsid w:val="007D6AE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D6AE4"/>
    <w:rPr>
      <w:rFonts w:ascii="Lucida Grande" w:hAnsi="Lucida Grande" w:cs="Lucida Grande"/>
      <w:sz w:val="18"/>
      <w:szCs w:val="18"/>
      <w:lang w:eastAsia="ja-JP"/>
    </w:rPr>
  </w:style>
  <w:style w:type="character" w:customStyle="1" w:styleId="SprechblasentextZchn">
    <w:name w:val="Sprechblasentext Zchn"/>
    <w:link w:val="Sprechblasentext"/>
    <w:uiPriority w:val="99"/>
    <w:semiHidden/>
    <w:rsid w:val="007D6AE4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16749A"/>
    <w:rPr>
      <w:color w:val="0000FF"/>
      <w:u w:val="single"/>
    </w:rPr>
  </w:style>
  <w:style w:type="paragraph" w:customStyle="1" w:styleId="bodytext">
    <w:name w:val="bodytext"/>
    <w:basedOn w:val="Standard"/>
    <w:rsid w:val="0016749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apple-converted-space">
    <w:name w:val="apple-converted-space"/>
    <w:basedOn w:val="Absatz-Standardschriftart"/>
    <w:rsid w:val="0016749A"/>
  </w:style>
  <w:style w:type="character" w:customStyle="1" w:styleId="apple-style-span">
    <w:name w:val="apple-style-span"/>
    <w:basedOn w:val="Absatz-Standardschriftart"/>
    <w:rsid w:val="00825877"/>
  </w:style>
  <w:style w:type="paragraph" w:styleId="NurText">
    <w:name w:val="Plain Text"/>
    <w:basedOn w:val="Standard"/>
    <w:link w:val="NurTextZchn"/>
    <w:uiPriority w:val="99"/>
    <w:semiHidden/>
    <w:unhideWhenUsed/>
    <w:rsid w:val="00F83BD9"/>
    <w:rPr>
      <w:rFonts w:ascii="Calibri" w:eastAsia="Cambria" w:hAnsi="Calibri" w:cs="Calibri"/>
      <w:sz w:val="22"/>
      <w:szCs w:val="22"/>
      <w:lang w:eastAsia="en-US"/>
    </w:rPr>
  </w:style>
  <w:style w:type="character" w:customStyle="1" w:styleId="NurTextZchn">
    <w:name w:val="Nur Text Zchn"/>
    <w:link w:val="NurText"/>
    <w:uiPriority w:val="99"/>
    <w:semiHidden/>
    <w:rsid w:val="00F83BD9"/>
    <w:rPr>
      <w:rFonts w:ascii="Calibri" w:eastAsia="Cambria" w:hAnsi="Calibri" w:cs="Calibri"/>
      <w:sz w:val="22"/>
      <w:szCs w:val="22"/>
      <w:lang w:eastAsia="en-US"/>
    </w:rPr>
  </w:style>
  <w:style w:type="paragraph" w:styleId="StandardWeb">
    <w:name w:val="Normal (Web)"/>
    <w:basedOn w:val="Standard"/>
    <w:uiPriority w:val="99"/>
    <w:semiHidden/>
    <w:unhideWhenUsed/>
    <w:rsid w:val="00020F4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Kommentarzeichen">
    <w:name w:val="annotation reference"/>
    <w:uiPriority w:val="99"/>
    <w:semiHidden/>
    <w:unhideWhenUsed/>
    <w:rsid w:val="00FD641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D6417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FD6417"/>
    <w:rPr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D6417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FD6417"/>
    <w:rPr>
      <w:b/>
      <w:bCs/>
      <w:sz w:val="20"/>
      <w:szCs w:val="20"/>
      <w:lang w:eastAsia="de-DE"/>
    </w:rPr>
  </w:style>
  <w:style w:type="paragraph" w:styleId="KeinLeerraum">
    <w:name w:val="No Spacing"/>
    <w:uiPriority w:val="1"/>
    <w:qFormat/>
    <w:rsid w:val="006D57C5"/>
    <w:rPr>
      <w:sz w:val="24"/>
      <w:szCs w:val="24"/>
    </w:rPr>
  </w:style>
  <w:style w:type="character" w:styleId="HTMLZitat">
    <w:name w:val="HTML Cite"/>
    <w:uiPriority w:val="99"/>
    <w:rsid w:val="004B0734"/>
    <w:rPr>
      <w:rFonts w:cs="Times New Roman"/>
      <w:i/>
      <w:iCs/>
    </w:rPr>
  </w:style>
  <w:style w:type="paragraph" w:customStyle="1" w:styleId="EinfacherAbsatz">
    <w:name w:val="[Einfacher Absatz]"/>
    <w:basedOn w:val="Standard"/>
    <w:uiPriority w:val="99"/>
    <w:rsid w:val="004B0734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="Calibri" w:hAnsi="Minion Pro" w:cs="Minion Pro"/>
      <w:color w:val="000000"/>
    </w:rPr>
  </w:style>
  <w:style w:type="character" w:customStyle="1" w:styleId="Copy">
    <w:name w:val="Copy"/>
    <w:uiPriority w:val="99"/>
    <w:rsid w:val="004B0734"/>
    <w:rPr>
      <w:rFonts w:ascii="Myriad Pro" w:hAnsi="Myriad Pro" w:cs="Myriad Pro"/>
      <w:color w:val="4C4C4E"/>
      <w:sz w:val="16"/>
      <w:szCs w:val="16"/>
    </w:rPr>
  </w:style>
  <w:style w:type="paragraph" w:customStyle="1" w:styleId="Pa1">
    <w:name w:val="Pa1"/>
    <w:basedOn w:val="Standard"/>
    <w:next w:val="Standard"/>
    <w:uiPriority w:val="99"/>
    <w:rsid w:val="004B0734"/>
    <w:pPr>
      <w:autoSpaceDE w:val="0"/>
      <w:autoSpaceDN w:val="0"/>
      <w:adjustRightInd w:val="0"/>
      <w:spacing w:line="241" w:lineRule="atLeast"/>
    </w:pPr>
    <w:rPr>
      <w:rFonts w:ascii="Myriad Pro" w:eastAsia="Calibri" w:hAnsi="Myriad Pro"/>
    </w:rPr>
  </w:style>
  <w:style w:type="paragraph" w:customStyle="1" w:styleId="StandardWeb1">
    <w:name w:val="Standard (Web)1"/>
    <w:basedOn w:val="Standard"/>
    <w:rsid w:val="006B53DA"/>
    <w:pPr>
      <w:suppressAutoHyphens/>
      <w:spacing w:after="160" w:line="254" w:lineRule="auto"/>
    </w:pPr>
    <w:rPr>
      <w:rFonts w:ascii="Times New Roman" w:eastAsia="Arial Unicode MS" w:hAnsi="Times New Roman"/>
      <w:kern w:val="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35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poroton.org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olfg\AppData\Local\Microsoft\Windows\INetCache\Content.Outlook\5WBTKDRN\POR_Vorlage_Pressebogen_2016-HQ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729507-E429-421C-B4E5-FDE4D369A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POR_Vorlage_Pressebogen_2016-HQ</Template>
  <TotalTime>0</TotalTime>
  <Pages>3</Pages>
  <Words>246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Links>
    <vt:vector size="6" baseType="variant">
      <vt:variant>
        <vt:i4>1376304</vt:i4>
      </vt:variant>
      <vt:variant>
        <vt:i4>0</vt:i4>
      </vt:variant>
      <vt:variant>
        <vt:i4>0</vt:i4>
      </vt:variant>
      <vt:variant>
        <vt:i4>5</vt:i4>
      </vt:variant>
      <vt:variant>
        <vt:lpwstr>mailto:mail@poroton.org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PRG</dc:creator>
  <cp:keywords/>
  <cp:lastModifiedBy>bert.grosse</cp:lastModifiedBy>
  <cp:revision>3</cp:revision>
  <cp:lastPrinted>2021-01-08T07:45:00Z</cp:lastPrinted>
  <dcterms:created xsi:type="dcterms:W3CDTF">2021-08-20T12:11:00Z</dcterms:created>
  <dcterms:modified xsi:type="dcterms:W3CDTF">2021-08-20T12:16:00Z</dcterms:modified>
</cp:coreProperties>
</file>